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575" w:rsidRPr="0071604E" w:rsidRDefault="00E93575">
      <w:r w:rsidRPr="0071604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25pt;height:684pt">
            <v:imagedata r:id="rId7" o:title=""/>
          </v:shape>
        </w:pict>
      </w:r>
    </w:p>
    <w:p w:rsidR="00E93575" w:rsidRDefault="00E93575" w:rsidP="002B6E68">
      <w:pPr>
        <w:spacing w:after="0"/>
        <w:jc w:val="center"/>
        <w:rPr>
          <w:rFonts w:ascii="Times New Roman" w:hAnsi="Times New Roman"/>
          <w:b/>
        </w:rPr>
      </w:pPr>
    </w:p>
    <w:p w:rsidR="00E93575" w:rsidRDefault="00E93575" w:rsidP="002B6E6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93575" w:rsidRPr="004A2F6B" w:rsidRDefault="00E93575" w:rsidP="002B6E6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КОДЕКС</w:t>
      </w:r>
    </w:p>
    <w:p w:rsidR="00E93575" w:rsidRDefault="00E93575" w:rsidP="00A36F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E93575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F6B">
        <w:rPr>
          <w:rFonts w:ascii="Times New Roman" w:hAnsi="Times New Roman"/>
          <w:sz w:val="24"/>
          <w:szCs w:val="24"/>
        </w:rPr>
        <w:t xml:space="preserve">1.8. Каждому работнику следует принимать все необходимые меры для соблюдения </w:t>
      </w:r>
      <w:r>
        <w:rPr>
          <w:rFonts w:ascii="Times New Roman" w:hAnsi="Times New Roman"/>
          <w:sz w:val="24"/>
          <w:szCs w:val="24"/>
        </w:rPr>
        <w:t>Кодекса</w:t>
      </w:r>
      <w:r w:rsidRPr="004A2F6B">
        <w:rPr>
          <w:rFonts w:ascii="Times New Roman" w:hAnsi="Times New Roman"/>
          <w:sz w:val="24"/>
          <w:szCs w:val="24"/>
        </w:rPr>
        <w:t>, а каждый участник образовательн</w:t>
      </w:r>
      <w:r>
        <w:rPr>
          <w:rFonts w:ascii="Times New Roman" w:hAnsi="Times New Roman"/>
          <w:sz w:val="24"/>
          <w:szCs w:val="24"/>
        </w:rPr>
        <w:t xml:space="preserve">ых отношений вправе ожидать от </w:t>
      </w:r>
      <w:r w:rsidRPr="004A2F6B">
        <w:rPr>
          <w:rFonts w:ascii="Times New Roman" w:hAnsi="Times New Roman"/>
          <w:sz w:val="24"/>
          <w:szCs w:val="24"/>
        </w:rPr>
        <w:t xml:space="preserve"> работника </w:t>
      </w:r>
      <w:r>
        <w:rPr>
          <w:rFonts w:ascii="Times New Roman" w:hAnsi="Times New Roman"/>
          <w:sz w:val="24"/>
          <w:szCs w:val="24"/>
        </w:rPr>
        <w:t>МБ</w:t>
      </w:r>
      <w:r w:rsidRPr="004A2F6B">
        <w:rPr>
          <w:rFonts w:ascii="Times New Roman" w:hAnsi="Times New Roman"/>
          <w:sz w:val="24"/>
          <w:szCs w:val="24"/>
        </w:rPr>
        <w:t xml:space="preserve">ДОУ поведения в отношениях с ним в соответствии с </w:t>
      </w:r>
      <w:r>
        <w:rPr>
          <w:rFonts w:ascii="Times New Roman" w:hAnsi="Times New Roman"/>
          <w:sz w:val="24"/>
          <w:szCs w:val="24"/>
        </w:rPr>
        <w:t>настоящим Кодексом</w:t>
      </w:r>
      <w:r w:rsidRPr="004A2F6B">
        <w:rPr>
          <w:rFonts w:ascii="Times New Roman" w:hAnsi="Times New Roman"/>
          <w:sz w:val="24"/>
          <w:szCs w:val="24"/>
        </w:rPr>
        <w:t>.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1.9. Р</w:t>
      </w:r>
      <w:r w:rsidRPr="004A2F6B">
        <w:rPr>
          <w:rFonts w:ascii="Times New Roman" w:hAnsi="Times New Roman"/>
          <w:sz w:val="24"/>
          <w:szCs w:val="24"/>
        </w:rPr>
        <w:t xml:space="preserve">аботник,  поступающий на работу в </w:t>
      </w:r>
      <w:r>
        <w:rPr>
          <w:rFonts w:ascii="Times New Roman" w:hAnsi="Times New Roman"/>
          <w:sz w:val="24"/>
          <w:szCs w:val="24"/>
        </w:rPr>
        <w:t>МБ</w:t>
      </w:r>
      <w:r w:rsidRPr="004A2F6B">
        <w:rPr>
          <w:rFonts w:ascii="Times New Roman" w:hAnsi="Times New Roman"/>
          <w:sz w:val="24"/>
          <w:szCs w:val="24"/>
        </w:rPr>
        <w:t xml:space="preserve">ДОУ,  изучив содержание </w:t>
      </w:r>
      <w:r>
        <w:rPr>
          <w:rFonts w:ascii="Times New Roman" w:hAnsi="Times New Roman"/>
          <w:sz w:val="24"/>
          <w:szCs w:val="24"/>
        </w:rPr>
        <w:t>настоящегоКодекса</w:t>
      </w:r>
      <w:r w:rsidRPr="004A2F6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обязан </w:t>
      </w:r>
      <w:r w:rsidRPr="004A2F6B">
        <w:rPr>
          <w:rFonts w:ascii="Times New Roman" w:hAnsi="Times New Roman"/>
          <w:sz w:val="24"/>
          <w:szCs w:val="24"/>
        </w:rPr>
        <w:t>принять для себя его нормы</w:t>
      </w:r>
      <w:r>
        <w:rPr>
          <w:rFonts w:ascii="Times New Roman" w:hAnsi="Times New Roman"/>
          <w:sz w:val="24"/>
          <w:szCs w:val="24"/>
        </w:rPr>
        <w:t>.</w:t>
      </w:r>
    </w:p>
    <w:p w:rsidR="00E93575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93575" w:rsidRPr="004A2F6B" w:rsidRDefault="00E93575" w:rsidP="005932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4A2F6B">
        <w:rPr>
          <w:rFonts w:ascii="Times New Roman" w:hAnsi="Times New Roman"/>
          <w:b/>
          <w:sz w:val="24"/>
          <w:szCs w:val="24"/>
        </w:rPr>
        <w:t>. Обязательства работников перед профессиональной деятельностью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Р</w:t>
      </w:r>
      <w:r w:rsidRPr="004A2F6B">
        <w:rPr>
          <w:rFonts w:ascii="Times New Roman" w:hAnsi="Times New Roman"/>
          <w:sz w:val="24"/>
          <w:szCs w:val="24"/>
        </w:rPr>
        <w:t>аботники при всех обстоятельствах должны сохранять честь и достоинство, присущие их деятельности.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F6B">
        <w:rPr>
          <w:rFonts w:ascii="Times New Roman" w:hAnsi="Times New Roman"/>
          <w:sz w:val="24"/>
          <w:szCs w:val="24"/>
        </w:rPr>
        <w:t>2.2. В процессе своей профессиональной деятельности работники должны соблюдать следующие этические принципы:</w:t>
      </w:r>
    </w:p>
    <w:p w:rsidR="00E93575" w:rsidRPr="004A2F6B" w:rsidRDefault="00E93575" w:rsidP="002B6E6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законность;</w:t>
      </w:r>
    </w:p>
    <w:p w:rsidR="00E93575" w:rsidRPr="004A2F6B" w:rsidRDefault="00E93575" w:rsidP="002B6E6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объективность;</w:t>
      </w:r>
    </w:p>
    <w:p w:rsidR="00E93575" w:rsidRPr="004A2F6B" w:rsidRDefault="00E93575" w:rsidP="002B6E6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компетентность;</w:t>
      </w:r>
    </w:p>
    <w:p w:rsidR="00E93575" w:rsidRPr="004A2F6B" w:rsidRDefault="00E93575" w:rsidP="002B6E6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независимость;</w:t>
      </w:r>
    </w:p>
    <w:p w:rsidR="00E93575" w:rsidRPr="004A2F6B" w:rsidRDefault="00E93575" w:rsidP="002B6E6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тщательность;</w:t>
      </w:r>
    </w:p>
    <w:p w:rsidR="00E93575" w:rsidRPr="004A2F6B" w:rsidRDefault="00E93575" w:rsidP="002B6E6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справедливость;</w:t>
      </w:r>
    </w:p>
    <w:p w:rsidR="00E93575" w:rsidRPr="004A2F6B" w:rsidRDefault="00E93575" w:rsidP="002B6E6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честность;</w:t>
      </w:r>
    </w:p>
    <w:p w:rsidR="00E93575" w:rsidRPr="004A2F6B" w:rsidRDefault="00E93575" w:rsidP="002B6E6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гуманность;</w:t>
      </w:r>
    </w:p>
    <w:p w:rsidR="00E93575" w:rsidRPr="004A2F6B" w:rsidRDefault="00E93575" w:rsidP="002B6E6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демократичность;</w:t>
      </w:r>
    </w:p>
    <w:p w:rsidR="00E93575" w:rsidRPr="004A2F6B" w:rsidRDefault="00E93575" w:rsidP="002B6E6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профессионализм;</w:t>
      </w:r>
    </w:p>
    <w:p w:rsidR="00E93575" w:rsidRPr="004A2F6B" w:rsidRDefault="00E93575" w:rsidP="002B6E6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взаимоуважение;</w:t>
      </w:r>
    </w:p>
    <w:p w:rsidR="00E93575" w:rsidRDefault="00E93575" w:rsidP="002B6E6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конфиденциальность;</w:t>
      </w:r>
    </w:p>
    <w:p w:rsidR="00E93575" w:rsidRPr="004A2F6B" w:rsidRDefault="00E93575" w:rsidP="002B6E6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соблюдение норм этической морали в социальных сетях.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Р</w:t>
      </w:r>
      <w:r w:rsidRPr="004A2F6B">
        <w:rPr>
          <w:rFonts w:ascii="Times New Roman" w:hAnsi="Times New Roman"/>
          <w:sz w:val="24"/>
          <w:szCs w:val="24"/>
        </w:rPr>
        <w:t>аботники, осознавая ответственность перед гражданами, обществом и государством, призваны:</w:t>
      </w:r>
    </w:p>
    <w:p w:rsidR="00E93575" w:rsidRPr="004A2F6B" w:rsidRDefault="00E93575" w:rsidP="002B6E6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оправдывать доверие и уважение общества к своей профессиональной деятельности, прилагать усилия для повышения ее престижа;</w:t>
      </w:r>
    </w:p>
    <w:p w:rsidR="00E93575" w:rsidRPr="004A2F6B" w:rsidRDefault="00E93575" w:rsidP="002B6E6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 xml:space="preserve">исполнять должностные обязанности добросовестно и на высоком профессиональном уровне в целях обеспечения эффективной работы </w:t>
      </w:r>
      <w:r>
        <w:rPr>
          <w:rFonts w:ascii="Times New Roman" w:hAnsi="Times New Roman"/>
          <w:sz w:val="24"/>
        </w:rPr>
        <w:t>МБ</w:t>
      </w:r>
      <w:r w:rsidRPr="004A2F6B">
        <w:rPr>
          <w:rFonts w:ascii="Times New Roman" w:hAnsi="Times New Roman"/>
          <w:sz w:val="24"/>
        </w:rPr>
        <w:t>ДОУ;</w:t>
      </w:r>
    </w:p>
    <w:p w:rsidR="00E93575" w:rsidRPr="004A2F6B" w:rsidRDefault="00E93575" w:rsidP="002B6E6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 xml:space="preserve">исходить из того, что признание, соблюдение и защита прав и свобод человека и гражданина определяют основной смысл и содержание деятельности как </w:t>
      </w:r>
      <w:r>
        <w:rPr>
          <w:rFonts w:ascii="Times New Roman" w:hAnsi="Times New Roman"/>
          <w:sz w:val="24"/>
        </w:rPr>
        <w:t>МБ</w:t>
      </w:r>
      <w:r w:rsidRPr="004A2F6B">
        <w:rPr>
          <w:rFonts w:ascii="Times New Roman" w:hAnsi="Times New Roman"/>
          <w:sz w:val="24"/>
        </w:rPr>
        <w:t>ДОУ в целом, так и каждого работника;</w:t>
      </w:r>
    </w:p>
    <w:p w:rsidR="00E93575" w:rsidRPr="004A2F6B" w:rsidRDefault="00E93575" w:rsidP="002B6E6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осуществлять свою деятельность в пределах полномочий;</w:t>
      </w:r>
    </w:p>
    <w:p w:rsidR="00E93575" w:rsidRPr="004A2F6B" w:rsidRDefault="00E93575" w:rsidP="002B6E6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E93575" w:rsidRPr="004A2F6B" w:rsidRDefault="00E93575" w:rsidP="002B6E6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 должностных обязанностей;</w:t>
      </w:r>
    </w:p>
    <w:p w:rsidR="00E93575" w:rsidRPr="004A2F6B" w:rsidRDefault="00E93575" w:rsidP="002B6E6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 xml:space="preserve">уведомлять администрацию </w:t>
      </w:r>
      <w:r>
        <w:rPr>
          <w:rFonts w:ascii="Times New Roman" w:hAnsi="Times New Roman"/>
          <w:sz w:val="24"/>
        </w:rPr>
        <w:t>МБ</w:t>
      </w:r>
      <w:r w:rsidRPr="004A2F6B">
        <w:rPr>
          <w:rFonts w:ascii="Times New Roman" w:hAnsi="Times New Roman"/>
          <w:sz w:val="24"/>
        </w:rPr>
        <w:t>ДОУ обо всех случаях обращения к ним каких-либо лиц в целях склонения к совершению коррупционных правонарушений;</w:t>
      </w:r>
    </w:p>
    <w:p w:rsidR="00E93575" w:rsidRPr="004A2F6B" w:rsidRDefault="00E93575" w:rsidP="002B6E6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 xml:space="preserve">соблюдать установленные действующим законодательством ограничения и запреты, исполнять обязанности, связанные с </w:t>
      </w:r>
      <w:r>
        <w:rPr>
          <w:rFonts w:ascii="Times New Roman" w:hAnsi="Times New Roman"/>
          <w:sz w:val="24"/>
        </w:rPr>
        <w:t>професс</w:t>
      </w:r>
      <w:bookmarkStart w:id="0" w:name="_GoBack"/>
      <w:bookmarkEnd w:id="0"/>
      <w:r>
        <w:rPr>
          <w:rFonts w:ascii="Times New Roman" w:hAnsi="Times New Roman"/>
          <w:sz w:val="24"/>
        </w:rPr>
        <w:t>иональной</w:t>
      </w:r>
      <w:r w:rsidRPr="004A2F6B">
        <w:rPr>
          <w:rFonts w:ascii="Times New Roman" w:hAnsi="Times New Roman"/>
          <w:sz w:val="24"/>
        </w:rPr>
        <w:t xml:space="preserve"> деятельностью;</w:t>
      </w:r>
    </w:p>
    <w:p w:rsidR="00E93575" w:rsidRPr="004A2F6B" w:rsidRDefault="00E93575" w:rsidP="002B6E6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</w:p>
    <w:p w:rsidR="00E93575" w:rsidRPr="004A2F6B" w:rsidRDefault="00E93575" w:rsidP="002B6E6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проявлять корректность и внимательность в обращении с участниками отношений в сфере образования;</w:t>
      </w:r>
    </w:p>
    <w:p w:rsidR="00E93575" w:rsidRPr="004A2F6B" w:rsidRDefault="00E93575" w:rsidP="002B6E6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E93575" w:rsidRPr="002B6E68" w:rsidRDefault="00E93575" w:rsidP="002B6E6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B6E68">
        <w:rPr>
          <w:rFonts w:ascii="Times New Roman" w:hAnsi="Times New Roman"/>
          <w:sz w:val="24"/>
        </w:rPr>
        <w:t xml:space="preserve">придерживаться правил делового поведения и этических норм, связанных с осуществлением возложенных на </w:t>
      </w:r>
      <w:r>
        <w:rPr>
          <w:rFonts w:ascii="Times New Roman" w:hAnsi="Times New Roman"/>
          <w:sz w:val="24"/>
        </w:rPr>
        <w:t>МБ</w:t>
      </w:r>
      <w:r w:rsidRPr="002B6E68">
        <w:rPr>
          <w:rFonts w:ascii="Times New Roman" w:hAnsi="Times New Roman"/>
          <w:sz w:val="24"/>
        </w:rPr>
        <w:t>ДОУ социальных функций;</w:t>
      </w:r>
    </w:p>
    <w:p w:rsidR="00E93575" w:rsidRPr="002B6E68" w:rsidRDefault="00E93575" w:rsidP="002B6E6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B6E68">
        <w:rPr>
          <w:rFonts w:ascii="Times New Roman" w:hAnsi="Times New Roman"/>
          <w:sz w:val="24"/>
        </w:rPr>
        <w:t>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</w:p>
    <w:p w:rsidR="00E93575" w:rsidRPr="002B6E68" w:rsidRDefault="00E93575" w:rsidP="002B6E6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B6E68">
        <w:rPr>
          <w:rFonts w:ascii="Times New Roman" w:hAnsi="Times New Roman"/>
          <w:sz w:val="24"/>
        </w:rPr>
        <w:t>быть требовательными к себе, стремится к самосовершенствованию;</w:t>
      </w:r>
    </w:p>
    <w:p w:rsidR="00E93575" w:rsidRPr="002B6E68" w:rsidRDefault="00E93575" w:rsidP="002B6E6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B6E68">
        <w:rPr>
          <w:rFonts w:ascii="Times New Roman" w:hAnsi="Times New Roman"/>
          <w:sz w:val="24"/>
        </w:rPr>
        <w:t>обеспечивать регулярное обновление и развитие профессиональных знаний и навыков;</w:t>
      </w:r>
    </w:p>
    <w:p w:rsidR="00E93575" w:rsidRPr="002B6E68" w:rsidRDefault="00E93575" w:rsidP="002B6E6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B6E68">
        <w:rPr>
          <w:rFonts w:ascii="Times New Roman" w:hAnsi="Times New Roman"/>
          <w:sz w:val="24"/>
        </w:rPr>
        <w:t>поддерживать все усилия по продвижению демократии и прав человека через образование;</w:t>
      </w:r>
    </w:p>
    <w:p w:rsidR="00E93575" w:rsidRPr="002B6E68" w:rsidRDefault="00E93575" w:rsidP="002B6E6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B6E68">
        <w:rPr>
          <w:rFonts w:ascii="Times New Roman" w:hAnsi="Times New Roman"/>
          <w:sz w:val="24"/>
        </w:rPr>
        <w:t>не терять чувство меры и самообладания;</w:t>
      </w:r>
    </w:p>
    <w:p w:rsidR="00E93575" w:rsidRPr="002B6E68" w:rsidRDefault="00E93575" w:rsidP="002B6E6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B6E68">
        <w:rPr>
          <w:rFonts w:ascii="Times New Roman" w:hAnsi="Times New Roman"/>
          <w:sz w:val="24"/>
        </w:rPr>
        <w:t>соблюдать культуру своей речи, не допускать использования ругательств, грубых и оскорбительных высказываний;</w:t>
      </w:r>
    </w:p>
    <w:p w:rsidR="00E93575" w:rsidRPr="002B6E68" w:rsidRDefault="00E93575" w:rsidP="002B6E6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B6E68">
        <w:rPr>
          <w:rFonts w:ascii="Times New Roman" w:hAnsi="Times New Roman"/>
          <w:sz w:val="24"/>
        </w:rPr>
        <w:t>постоянно стремиться к как можно более эффективному распоряжению ресурсами, находящимися в сфере их ответственности;</w:t>
      </w:r>
    </w:p>
    <w:p w:rsidR="00E93575" w:rsidRPr="002B6E68" w:rsidRDefault="00E93575" w:rsidP="002B6E6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B6E68">
        <w:rPr>
          <w:rFonts w:ascii="Times New Roman" w:hAnsi="Times New Roman"/>
          <w:sz w:val="24"/>
        </w:rPr>
        <w:t>поддерживать порядок на рабочем месте;</w:t>
      </w:r>
    </w:p>
    <w:p w:rsidR="00E93575" w:rsidRPr="002B6E68" w:rsidRDefault="00E93575" w:rsidP="002B6E68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B6E68">
        <w:rPr>
          <w:rFonts w:ascii="Times New Roman" w:hAnsi="Times New Roman"/>
          <w:sz w:val="24"/>
        </w:rPr>
        <w:t>соблюдать  опрятность, аккуратность и чувство меры во внешнем виде.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F6B">
        <w:rPr>
          <w:rFonts w:ascii="Times New Roman" w:hAnsi="Times New Roman"/>
          <w:sz w:val="24"/>
          <w:szCs w:val="24"/>
        </w:rPr>
        <w:t>2.4. Важным показателем профессионализма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</w:p>
    <w:p w:rsidR="00E93575" w:rsidRPr="004A2F6B" w:rsidRDefault="00E93575" w:rsidP="002B6E6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ясности, обеспечивающей доступность и простоту в общении;</w:t>
      </w:r>
    </w:p>
    <w:p w:rsidR="00E93575" w:rsidRPr="004A2F6B" w:rsidRDefault="00E93575" w:rsidP="002B6E6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грамотности, основанной на использовании общепринятых правил литературного языка;</w:t>
      </w:r>
    </w:p>
    <w:p w:rsidR="00E93575" w:rsidRPr="004A2F6B" w:rsidRDefault="00E93575" w:rsidP="002B6E6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содержательности, выражающейся в продуманности, осмысленности и информативности обращения;</w:t>
      </w:r>
    </w:p>
    <w:p w:rsidR="00E93575" w:rsidRPr="004A2F6B" w:rsidRDefault="00E93575" w:rsidP="002B6E6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логичности, предполагающей последовательность, непротиворечивость и обоснованность изложения мыслей;</w:t>
      </w:r>
    </w:p>
    <w:p w:rsidR="00E93575" w:rsidRPr="004A2F6B" w:rsidRDefault="00E93575" w:rsidP="002B6E6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доказательности, включающей в себя достоверность и объективность информации;</w:t>
      </w:r>
    </w:p>
    <w:p w:rsidR="00E93575" w:rsidRPr="004A2F6B" w:rsidRDefault="00E93575" w:rsidP="002B6E6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лаконичности, отражающей краткость и понятность речи;</w:t>
      </w:r>
    </w:p>
    <w:p w:rsidR="00E93575" w:rsidRPr="004A2F6B" w:rsidRDefault="00E93575" w:rsidP="002B6E6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уместности, означающей необходимость и важность сказанного применительно к конкретной ситуации.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F6B">
        <w:rPr>
          <w:rFonts w:ascii="Times New Roman" w:hAnsi="Times New Roman"/>
          <w:sz w:val="24"/>
          <w:szCs w:val="24"/>
        </w:rPr>
        <w:t>2.5. В процессе своей профессиональной деятельности работники обязаны воздерживаться от:</w:t>
      </w:r>
    </w:p>
    <w:p w:rsidR="00E93575" w:rsidRPr="004A2F6B" w:rsidRDefault="00E93575" w:rsidP="002B6E6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 xml:space="preserve">поведения, которое могло бы вызвать сомнение в добросовестном исполнении работником своих должностных обязанностей, а также избегать конфликтных ситуаций, способных нанести ущерб их репутации или авторитету </w:t>
      </w:r>
      <w:r>
        <w:rPr>
          <w:rFonts w:ascii="Times New Roman" w:hAnsi="Times New Roman"/>
          <w:sz w:val="24"/>
        </w:rPr>
        <w:t>МБ</w:t>
      </w:r>
      <w:r w:rsidRPr="004A2F6B">
        <w:rPr>
          <w:rFonts w:ascii="Times New Roman" w:hAnsi="Times New Roman"/>
          <w:sz w:val="24"/>
        </w:rPr>
        <w:t>ДОУ;</w:t>
      </w:r>
    </w:p>
    <w:p w:rsidR="00E93575" w:rsidRPr="004A2F6B" w:rsidRDefault="00E93575" w:rsidP="002B6E6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 xml:space="preserve">пренебрежительных отзывов о деятельности своего </w:t>
      </w:r>
      <w:r>
        <w:rPr>
          <w:rFonts w:ascii="Times New Roman" w:hAnsi="Times New Roman"/>
          <w:sz w:val="24"/>
        </w:rPr>
        <w:t>МБ</w:t>
      </w:r>
      <w:r w:rsidRPr="004A2F6B">
        <w:rPr>
          <w:rFonts w:ascii="Times New Roman" w:hAnsi="Times New Roman"/>
          <w:sz w:val="24"/>
        </w:rPr>
        <w:t>ДОУ или проведения необоснованны</w:t>
      </w:r>
      <w:r>
        <w:rPr>
          <w:rFonts w:ascii="Times New Roman" w:hAnsi="Times New Roman"/>
          <w:sz w:val="24"/>
        </w:rPr>
        <w:t>х</w:t>
      </w:r>
      <w:r w:rsidRPr="004A2F6B">
        <w:rPr>
          <w:rFonts w:ascii="Times New Roman" w:hAnsi="Times New Roman"/>
          <w:sz w:val="24"/>
        </w:rPr>
        <w:t xml:space="preserve"> сравнени</w:t>
      </w:r>
      <w:r>
        <w:rPr>
          <w:rFonts w:ascii="Times New Roman" w:hAnsi="Times New Roman"/>
          <w:sz w:val="24"/>
        </w:rPr>
        <w:t>й</w:t>
      </w:r>
      <w:r w:rsidRPr="004A2F6B">
        <w:rPr>
          <w:rFonts w:ascii="Times New Roman" w:hAnsi="Times New Roman"/>
          <w:sz w:val="24"/>
        </w:rPr>
        <w:t xml:space="preserve"> его с другими </w:t>
      </w:r>
      <w:r>
        <w:rPr>
          <w:rFonts w:ascii="Times New Roman" w:hAnsi="Times New Roman"/>
          <w:sz w:val="24"/>
        </w:rPr>
        <w:t>МБ</w:t>
      </w:r>
      <w:r w:rsidRPr="004A2F6B">
        <w:rPr>
          <w:rFonts w:ascii="Times New Roman" w:hAnsi="Times New Roman"/>
          <w:sz w:val="24"/>
        </w:rPr>
        <w:t>ДОУ;</w:t>
      </w:r>
    </w:p>
    <w:p w:rsidR="00E93575" w:rsidRPr="004A2F6B" w:rsidRDefault="00E93575" w:rsidP="002B6E6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преувеличения своей значимости и профессиональных возможностей;</w:t>
      </w:r>
    </w:p>
    <w:p w:rsidR="00E93575" w:rsidRPr="004A2F6B" w:rsidRDefault="00E93575" w:rsidP="002B6E6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проявления лести, лицемерия, назойливости, лжи и лукавства;</w:t>
      </w:r>
    </w:p>
    <w:p w:rsidR="00E93575" w:rsidRPr="004A2F6B" w:rsidRDefault="00E93575" w:rsidP="002B6E6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E93575" w:rsidRPr="004A2F6B" w:rsidRDefault="00E93575" w:rsidP="002B6E6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высказываний, которые могут быть истолкованы как оскорбления в адрес определенных социальных, национальных или конфессионных групп;</w:t>
      </w:r>
    </w:p>
    <w:p w:rsidR="00E93575" w:rsidRPr="004A2F6B" w:rsidRDefault="00E93575" w:rsidP="002B6E6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резких и циничных выражений оскорбительного характера, связанных с физическими недостатками человека;</w:t>
      </w:r>
    </w:p>
    <w:p w:rsidR="00E93575" w:rsidRPr="004A2F6B" w:rsidRDefault="00E93575" w:rsidP="002B6E6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E93575" w:rsidRPr="004A2F6B" w:rsidRDefault="00E93575" w:rsidP="002B6E6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E93575" w:rsidRPr="004A2F6B" w:rsidRDefault="00E93575" w:rsidP="002B6E6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Р</w:t>
      </w:r>
      <w:r w:rsidRPr="004A2F6B">
        <w:rPr>
          <w:rFonts w:ascii="Times New Roman" w:hAnsi="Times New Roman"/>
          <w:sz w:val="24"/>
          <w:szCs w:val="24"/>
        </w:rPr>
        <w:t>аботникам необходимо принимать необходимые меры по обеспечению безопасности и конфиденциальности информации,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F6B">
        <w:rPr>
          <w:rFonts w:ascii="Times New Roman" w:hAnsi="Times New Roman"/>
          <w:sz w:val="24"/>
          <w:szCs w:val="24"/>
        </w:rPr>
        <w:t>2.6. Во время образовательной деятельности  и любых официальных мероприятий не допускаются телефонные переговоры, звуковой сигнал мобильного телефона должен быть отключен.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F6B">
        <w:rPr>
          <w:rFonts w:ascii="Times New Roman" w:hAnsi="Times New Roman"/>
          <w:sz w:val="24"/>
          <w:szCs w:val="24"/>
        </w:rPr>
        <w:t xml:space="preserve">2.7. При разрешении конфликтной ситуации, возникшей между работниками, приоритетным является учет интересов </w:t>
      </w:r>
      <w:r>
        <w:rPr>
          <w:rFonts w:ascii="Times New Roman" w:hAnsi="Times New Roman"/>
          <w:sz w:val="24"/>
          <w:szCs w:val="24"/>
        </w:rPr>
        <w:t>МБ</w:t>
      </w:r>
      <w:r w:rsidRPr="004A2F6B">
        <w:rPr>
          <w:rFonts w:ascii="Times New Roman" w:hAnsi="Times New Roman"/>
          <w:sz w:val="24"/>
          <w:szCs w:val="24"/>
        </w:rPr>
        <w:t>ДОУ в целом.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4A2F6B">
        <w:rPr>
          <w:rFonts w:ascii="Times New Roman" w:hAnsi="Times New Roman"/>
          <w:b/>
          <w:sz w:val="24"/>
          <w:szCs w:val="24"/>
        </w:rPr>
        <w:t>. Обязательства педагогических работников перед  воспитанниками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F6B">
        <w:rPr>
          <w:rFonts w:ascii="Times New Roman" w:hAnsi="Times New Roman"/>
          <w:sz w:val="24"/>
          <w:szCs w:val="24"/>
        </w:rPr>
        <w:t>3.1. Педагогические работники в процессе взаимодействия с воспитанниками:</w:t>
      </w:r>
    </w:p>
    <w:p w:rsidR="00E93575" w:rsidRPr="004A2F6B" w:rsidRDefault="00E93575" w:rsidP="002B6E6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признают уникальность, индивидуальность и определенные личные потребности каждого;</w:t>
      </w:r>
    </w:p>
    <w:p w:rsidR="00E93575" w:rsidRPr="004A2F6B" w:rsidRDefault="00E93575" w:rsidP="002B6E6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F6B">
        <w:rPr>
          <w:rFonts w:ascii="Times New Roman" w:hAnsi="Times New Roman"/>
          <w:sz w:val="24"/>
          <w:szCs w:val="24"/>
        </w:rPr>
        <w:t>сами выбирают подходящий стиль общения, основанный на взаимном уважении;</w:t>
      </w:r>
    </w:p>
    <w:p w:rsidR="00E93575" w:rsidRPr="004A2F6B" w:rsidRDefault="00E93575" w:rsidP="002B6E6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F6B">
        <w:rPr>
          <w:rFonts w:ascii="Times New Roman" w:hAnsi="Times New Roman"/>
          <w:sz w:val="24"/>
          <w:szCs w:val="24"/>
        </w:rPr>
        <w:t>проявляют толерантность;</w:t>
      </w:r>
    </w:p>
    <w:p w:rsidR="00E93575" w:rsidRPr="004A2F6B" w:rsidRDefault="00E93575" w:rsidP="002B6E6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осуществляют должную заботу и обеспечивают конфиденциальность во всех делах, затрагивающих их интересы;</w:t>
      </w:r>
    </w:p>
    <w:p w:rsidR="00E93575" w:rsidRPr="004A2F6B" w:rsidRDefault="00E93575" w:rsidP="002B6E6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прививают им ценности, созвучные с международными стандартами прав человека;</w:t>
      </w:r>
    </w:p>
    <w:p w:rsidR="00E93575" w:rsidRPr="004A2F6B" w:rsidRDefault="00E93575" w:rsidP="002B6E6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вселяют в них чувство того, что они являются частью взаимно посвященного общества, где есть место для каждого;</w:t>
      </w:r>
    </w:p>
    <w:p w:rsidR="00E93575" w:rsidRPr="004A2F6B" w:rsidRDefault="00E93575" w:rsidP="002B6E6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стремятся стать для них положительным примером;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F6B">
        <w:rPr>
          <w:rFonts w:ascii="Times New Roman" w:hAnsi="Times New Roman"/>
          <w:sz w:val="24"/>
          <w:szCs w:val="24"/>
        </w:rPr>
        <w:t>3.2. В процессе взаимодействия с воспитанниками педагогические работники обязаны воздерживаться от:</w:t>
      </w:r>
    </w:p>
    <w:p w:rsidR="00E93575" w:rsidRPr="004A2F6B" w:rsidRDefault="00E93575" w:rsidP="002B6E6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2F6B">
        <w:rPr>
          <w:rFonts w:ascii="Times New Roman" w:hAnsi="Times New Roman"/>
          <w:sz w:val="24"/>
          <w:szCs w:val="24"/>
        </w:rPr>
        <w:t>навязывания им своих взглядов, убеждений и предпочтений;</w:t>
      </w:r>
    </w:p>
    <w:p w:rsidR="00E93575" w:rsidRPr="004A2F6B" w:rsidRDefault="00E93575" w:rsidP="002B6E6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 xml:space="preserve">предвзятой и необъективной оценки </w:t>
      </w:r>
      <w:r>
        <w:rPr>
          <w:rFonts w:ascii="Times New Roman" w:hAnsi="Times New Roman"/>
          <w:sz w:val="24"/>
        </w:rPr>
        <w:t xml:space="preserve">личности воспитанников, </w:t>
      </w:r>
      <w:r w:rsidRPr="004A2F6B">
        <w:rPr>
          <w:rFonts w:ascii="Times New Roman" w:hAnsi="Times New Roman"/>
          <w:sz w:val="24"/>
        </w:rPr>
        <w:t>родителей (законных пр</w:t>
      </w:r>
      <w:r>
        <w:rPr>
          <w:rFonts w:ascii="Times New Roman" w:hAnsi="Times New Roman"/>
          <w:sz w:val="24"/>
        </w:rPr>
        <w:t>едставителей)</w:t>
      </w:r>
      <w:r w:rsidRPr="004A2F6B">
        <w:rPr>
          <w:rFonts w:ascii="Times New Roman" w:hAnsi="Times New Roman"/>
          <w:sz w:val="24"/>
        </w:rPr>
        <w:t>;</w:t>
      </w:r>
    </w:p>
    <w:p w:rsidR="00E93575" w:rsidRPr="004A2F6B" w:rsidRDefault="00E93575" w:rsidP="002B6E6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проводить во время образовательного процесса явную политическую или религиозную агитацию;</w:t>
      </w:r>
    </w:p>
    <w:p w:rsidR="00E93575" w:rsidRPr="004A2F6B" w:rsidRDefault="00E93575" w:rsidP="002B6E6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употреблят</w:t>
      </w:r>
      <w:r>
        <w:rPr>
          <w:rFonts w:ascii="Times New Roman" w:hAnsi="Times New Roman"/>
          <w:sz w:val="24"/>
        </w:rPr>
        <w:t xml:space="preserve">ь алкогольные напитки </w:t>
      </w:r>
      <w:r w:rsidRPr="004A2F6B">
        <w:rPr>
          <w:rFonts w:ascii="Times New Roman" w:hAnsi="Times New Roman"/>
          <w:sz w:val="24"/>
        </w:rPr>
        <w:t>во время исполнения должностных обязанностей;</w:t>
      </w:r>
    </w:p>
    <w:p w:rsidR="00E93575" w:rsidRPr="004A2F6B" w:rsidRDefault="00E93575" w:rsidP="002B6E6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 xml:space="preserve">курить в помещениях и на территории </w:t>
      </w:r>
      <w:r>
        <w:rPr>
          <w:rFonts w:ascii="Times New Roman" w:hAnsi="Times New Roman"/>
          <w:sz w:val="24"/>
        </w:rPr>
        <w:t>МБ</w:t>
      </w:r>
      <w:r w:rsidRPr="004A2F6B">
        <w:rPr>
          <w:rFonts w:ascii="Times New Roman" w:hAnsi="Times New Roman"/>
          <w:sz w:val="24"/>
        </w:rPr>
        <w:t>ДОУ.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3575" w:rsidRPr="004A2F6B" w:rsidRDefault="00E93575" w:rsidP="005932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4A2F6B">
        <w:rPr>
          <w:rFonts w:ascii="Times New Roman" w:hAnsi="Times New Roman"/>
          <w:b/>
          <w:sz w:val="24"/>
          <w:szCs w:val="24"/>
        </w:rPr>
        <w:t xml:space="preserve">. Обязательства педагогических работников перед родителями (законными представителями) </w:t>
      </w:r>
      <w:r>
        <w:rPr>
          <w:rFonts w:ascii="Times New Roman" w:hAnsi="Times New Roman"/>
          <w:b/>
          <w:sz w:val="24"/>
          <w:szCs w:val="24"/>
        </w:rPr>
        <w:t>воспитанников</w:t>
      </w:r>
      <w:r w:rsidRPr="004A2F6B">
        <w:rPr>
          <w:rFonts w:ascii="Times New Roman" w:hAnsi="Times New Roman"/>
          <w:b/>
          <w:sz w:val="24"/>
          <w:szCs w:val="24"/>
        </w:rPr>
        <w:t xml:space="preserve">. 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F6B">
        <w:rPr>
          <w:rFonts w:ascii="Times New Roman" w:hAnsi="Times New Roman"/>
          <w:sz w:val="24"/>
          <w:szCs w:val="24"/>
        </w:rPr>
        <w:t xml:space="preserve">4.1. Педагогические работники должны быть ограждены от излишнего или неоправданного вмешательства родителей (законных представителей)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4A2F6B">
        <w:rPr>
          <w:rFonts w:ascii="Times New Roman" w:hAnsi="Times New Roman"/>
          <w:sz w:val="24"/>
          <w:szCs w:val="24"/>
        </w:rPr>
        <w:t xml:space="preserve">  в вопросы, которые по своему характеру входят в их круг профессиональных обязанностей.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F6B">
        <w:rPr>
          <w:rFonts w:ascii="Times New Roman" w:hAnsi="Times New Roman"/>
          <w:sz w:val="24"/>
          <w:szCs w:val="24"/>
        </w:rPr>
        <w:t xml:space="preserve">4.2. Педагогические работники в процессе взаимодействия с родителями  (законными представителями)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4A2F6B">
        <w:rPr>
          <w:rFonts w:ascii="Times New Roman" w:hAnsi="Times New Roman"/>
          <w:sz w:val="24"/>
          <w:szCs w:val="24"/>
        </w:rPr>
        <w:t xml:space="preserve">  должны:</w:t>
      </w:r>
    </w:p>
    <w:p w:rsidR="00E93575" w:rsidRPr="004A2F6B" w:rsidRDefault="00E93575" w:rsidP="002B6E6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проявлять внимательность, тактичность, доброжелательность, желание помочь;</w:t>
      </w:r>
    </w:p>
    <w:p w:rsidR="00E93575" w:rsidRPr="004A2F6B" w:rsidRDefault="00E93575" w:rsidP="002B6E6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E93575" w:rsidRDefault="00E93575" w:rsidP="002B6E6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E96614">
        <w:rPr>
          <w:rFonts w:ascii="Times New Roman" w:hAnsi="Times New Roman"/>
          <w:sz w:val="24"/>
        </w:rPr>
        <w:t xml:space="preserve">высказываться в корректной и убедительной форме; </w:t>
      </w:r>
    </w:p>
    <w:p w:rsidR="00E93575" w:rsidRPr="00E96614" w:rsidRDefault="00E93575" w:rsidP="002B6E6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E96614">
        <w:rPr>
          <w:rFonts w:ascii="Times New Roman" w:hAnsi="Times New Roman"/>
          <w:sz w:val="24"/>
        </w:rPr>
        <w:t>начинать общение с приветствия;</w:t>
      </w:r>
    </w:p>
    <w:p w:rsidR="00E93575" w:rsidRDefault="00E93575" w:rsidP="002B6E6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принять решение по существу обращения (при недостатке полномочий сообщит</w:t>
      </w:r>
      <w:r>
        <w:rPr>
          <w:rFonts w:ascii="Times New Roman" w:hAnsi="Times New Roman"/>
          <w:sz w:val="24"/>
        </w:rPr>
        <w:t>ь координаты полномочного лица);</w:t>
      </w:r>
    </w:p>
    <w:p w:rsidR="00E93575" w:rsidRPr="004A2F6B" w:rsidRDefault="00E93575" w:rsidP="002B6E6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соблюдать взаимоотношения педагогов с родителями в рамках профессиональной деятельности.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F6B">
        <w:rPr>
          <w:rFonts w:ascii="Times New Roman" w:hAnsi="Times New Roman"/>
          <w:sz w:val="24"/>
          <w:szCs w:val="24"/>
        </w:rPr>
        <w:t xml:space="preserve">4.3. В процессе взаимодействия с родителями  (законными представителями)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4A2F6B">
        <w:rPr>
          <w:rFonts w:ascii="Times New Roman" w:hAnsi="Times New Roman"/>
          <w:sz w:val="24"/>
          <w:szCs w:val="24"/>
        </w:rPr>
        <w:t xml:space="preserve">  педагогические работники не должны:</w:t>
      </w:r>
    </w:p>
    <w:p w:rsidR="00E93575" w:rsidRPr="004A2F6B" w:rsidRDefault="00E93575" w:rsidP="002B6E6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перебивать их в грубой форме;</w:t>
      </w:r>
    </w:p>
    <w:p w:rsidR="00E93575" w:rsidRPr="004A2F6B" w:rsidRDefault="00E93575" w:rsidP="002B6E6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проявлять раздражение и недовольство по отношению к ним;</w:t>
      </w:r>
    </w:p>
    <w:p w:rsidR="00E93575" w:rsidRPr="004A2F6B" w:rsidRDefault="00E93575" w:rsidP="002B6E6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разговаривать по телефону, игнорируя их присутствие;</w:t>
      </w:r>
    </w:p>
    <w:p w:rsidR="00E93575" w:rsidRPr="004A2F6B" w:rsidRDefault="00E93575" w:rsidP="002B6E6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 xml:space="preserve">переносить свое отношение к родителям  (законными представителями) </w:t>
      </w:r>
      <w:r>
        <w:rPr>
          <w:rFonts w:ascii="Times New Roman" w:hAnsi="Times New Roman"/>
          <w:sz w:val="24"/>
        </w:rPr>
        <w:t>воспитанников</w:t>
      </w:r>
      <w:r w:rsidRPr="004A2F6B">
        <w:rPr>
          <w:rFonts w:ascii="Times New Roman" w:hAnsi="Times New Roman"/>
          <w:sz w:val="24"/>
        </w:rPr>
        <w:t xml:space="preserve">  на оценку личности и достижений их детей.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F6B">
        <w:rPr>
          <w:rFonts w:ascii="Times New Roman" w:hAnsi="Times New Roman"/>
          <w:sz w:val="24"/>
          <w:szCs w:val="24"/>
        </w:rPr>
        <w:t>4.4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F6B">
        <w:rPr>
          <w:rFonts w:ascii="Times New Roman" w:hAnsi="Times New Roman"/>
          <w:sz w:val="24"/>
          <w:szCs w:val="24"/>
        </w:rPr>
        <w:t xml:space="preserve">4.6. В случае конфликтного поведения со стороны родителя  (законного представителя)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4A2F6B">
        <w:rPr>
          <w:rFonts w:ascii="Times New Roman" w:hAnsi="Times New Roman"/>
          <w:sz w:val="24"/>
          <w:szCs w:val="24"/>
        </w:rPr>
        <w:t xml:space="preserve">  необходимо принять меры для того, чтобы снять его эмоциональное напряжение, а затем спокойно разъяснить ему порядок решения вопроса.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93575" w:rsidRPr="004A2F6B" w:rsidRDefault="00E93575" w:rsidP="005932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4A2F6B">
        <w:rPr>
          <w:rFonts w:ascii="Times New Roman" w:hAnsi="Times New Roman"/>
          <w:b/>
          <w:sz w:val="24"/>
          <w:szCs w:val="24"/>
        </w:rPr>
        <w:t>. Обязательства работников перед коллегами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Р</w:t>
      </w:r>
      <w:r w:rsidRPr="004A2F6B">
        <w:rPr>
          <w:rFonts w:ascii="Times New Roman" w:hAnsi="Times New Roman"/>
          <w:sz w:val="24"/>
          <w:szCs w:val="24"/>
        </w:rPr>
        <w:t>аботники в процессе взаимодействия с коллегами:</w:t>
      </w:r>
    </w:p>
    <w:p w:rsidR="00E93575" w:rsidRPr="004A2F6B" w:rsidRDefault="00E93575" w:rsidP="002B6E68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поддерживают атмосферу коллегиальности, уважая их профессиональные мнения и убеждения; готовы предложить совет и помощь коллегам, находящимся в самом начале своего профессионального пути;</w:t>
      </w:r>
    </w:p>
    <w:p w:rsidR="00E93575" w:rsidRPr="004A2F6B" w:rsidRDefault="00E93575" w:rsidP="002B6E68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 xml:space="preserve">помогают им в процессе взаимного оценивания, предусмотренного действующим законодательством и локальными актами </w:t>
      </w:r>
      <w:r>
        <w:rPr>
          <w:rFonts w:ascii="Times New Roman" w:hAnsi="Times New Roman"/>
          <w:sz w:val="24"/>
        </w:rPr>
        <w:t>МБ</w:t>
      </w:r>
      <w:r w:rsidRPr="004A2F6B">
        <w:rPr>
          <w:rFonts w:ascii="Times New Roman" w:hAnsi="Times New Roman"/>
          <w:sz w:val="24"/>
        </w:rPr>
        <w:t>ДОУ;</w:t>
      </w:r>
    </w:p>
    <w:p w:rsidR="00E93575" w:rsidRDefault="00E93575" w:rsidP="002B6E68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поддерживают и продвигают их интересы.</w:t>
      </w:r>
    </w:p>
    <w:p w:rsidR="00E93575" w:rsidRPr="004A2F6B" w:rsidRDefault="00E93575" w:rsidP="000A2928">
      <w:pPr>
        <w:pStyle w:val="ListParagraph"/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hAnsi="Times New Roman"/>
          <w:sz w:val="24"/>
        </w:rPr>
      </w:pP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F6B">
        <w:rPr>
          <w:rFonts w:ascii="Times New Roman" w:hAnsi="Times New Roman"/>
          <w:sz w:val="24"/>
          <w:szCs w:val="24"/>
        </w:rPr>
        <w:t>5.2. В процессе взаимодействия с коллегами работники обязаны воздерживаться от:</w:t>
      </w:r>
    </w:p>
    <w:p w:rsidR="00E93575" w:rsidRPr="004A2F6B" w:rsidRDefault="00E93575" w:rsidP="002B6E6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пренебрежительных отзывов о работе других работников или проведения необоснованного сравнения их работы со своей;</w:t>
      </w:r>
    </w:p>
    <w:p w:rsidR="00E93575" w:rsidRPr="004A2F6B" w:rsidRDefault="00E93575" w:rsidP="002B6E6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предвзятого и необъективного отношения к коллегам;</w:t>
      </w:r>
    </w:p>
    <w:p w:rsidR="00E93575" w:rsidRDefault="00E93575" w:rsidP="002B6E68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обсуждения их недостатков и личной жизни.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Pr="004A2F6B">
        <w:rPr>
          <w:rFonts w:ascii="Times New Roman" w:hAnsi="Times New Roman"/>
          <w:b/>
          <w:sz w:val="24"/>
          <w:szCs w:val="24"/>
        </w:rPr>
        <w:t xml:space="preserve">. Обязательства работников перед администрацией </w:t>
      </w:r>
      <w:r>
        <w:rPr>
          <w:rFonts w:ascii="Times New Roman" w:hAnsi="Times New Roman"/>
          <w:b/>
          <w:sz w:val="24"/>
          <w:szCs w:val="24"/>
        </w:rPr>
        <w:t>МБ</w:t>
      </w:r>
      <w:r w:rsidRPr="004A2F6B">
        <w:rPr>
          <w:rFonts w:ascii="Times New Roman" w:hAnsi="Times New Roman"/>
          <w:b/>
          <w:sz w:val="24"/>
          <w:szCs w:val="24"/>
        </w:rPr>
        <w:t>ДОУ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Работники выполняют </w:t>
      </w:r>
      <w:r w:rsidRPr="004A2F6B">
        <w:rPr>
          <w:rFonts w:ascii="Times New Roman" w:hAnsi="Times New Roman"/>
          <w:sz w:val="24"/>
          <w:szCs w:val="24"/>
        </w:rPr>
        <w:t xml:space="preserve"> указания администрации и имеют право подвергнуть их сомнению в порядке, установленном действующим законодательством.</w:t>
      </w:r>
      <w:r>
        <w:rPr>
          <w:rFonts w:ascii="Times New Roman" w:hAnsi="Times New Roman"/>
          <w:sz w:val="24"/>
          <w:szCs w:val="24"/>
        </w:rPr>
        <w:t xml:space="preserve"> Работники в общении с администрацией соблюдают субординацию.</w:t>
      </w:r>
    </w:p>
    <w:p w:rsidR="00E93575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  <w:szCs w:val="24"/>
        </w:rPr>
        <w:t xml:space="preserve">6.2. В процессе взаимодействия с администрацией </w:t>
      </w:r>
      <w:r>
        <w:rPr>
          <w:rFonts w:ascii="Times New Roman" w:hAnsi="Times New Roman"/>
          <w:sz w:val="24"/>
          <w:szCs w:val="24"/>
        </w:rPr>
        <w:t>работники не имею</w:t>
      </w:r>
      <w:r w:rsidRPr="004A2F6B">
        <w:rPr>
          <w:rFonts w:ascii="Times New Roman" w:hAnsi="Times New Roman"/>
          <w:sz w:val="24"/>
          <w:szCs w:val="24"/>
        </w:rPr>
        <w:t>т морального права:</w:t>
      </w:r>
    </w:p>
    <w:p w:rsidR="00E93575" w:rsidRPr="004A2F6B" w:rsidRDefault="00E93575" w:rsidP="002B6E6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проявлять некорректность, как в устной, так и в письменной форме, недоброжелательность,</w:t>
      </w:r>
      <w:r w:rsidRPr="004A2F6B">
        <w:rPr>
          <w:rFonts w:ascii="Times New Roman" w:hAnsi="Times New Roman"/>
          <w:sz w:val="24"/>
        </w:rPr>
        <w:t xml:space="preserve"> высокомерие, грубость;</w:t>
      </w:r>
    </w:p>
    <w:p w:rsidR="00E93575" w:rsidRPr="004A2F6B" w:rsidRDefault="00E93575" w:rsidP="002B6E6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обсуждать с коллегами</w:t>
      </w:r>
      <w:r w:rsidRPr="004A2F6B">
        <w:rPr>
          <w:rFonts w:ascii="Times New Roman" w:hAnsi="Times New Roman"/>
          <w:sz w:val="24"/>
        </w:rPr>
        <w:t xml:space="preserve"> действия вышестоящих руководителей</w:t>
      </w:r>
      <w:r>
        <w:rPr>
          <w:rFonts w:ascii="Times New Roman" w:hAnsi="Times New Roman"/>
          <w:sz w:val="24"/>
        </w:rPr>
        <w:t>, а также их личную жизнь</w:t>
      </w:r>
      <w:r w:rsidRPr="004A2F6B">
        <w:rPr>
          <w:rFonts w:ascii="Times New Roman" w:hAnsi="Times New Roman"/>
          <w:sz w:val="24"/>
        </w:rPr>
        <w:t>;</w:t>
      </w:r>
    </w:p>
    <w:p w:rsidR="00E93575" w:rsidRDefault="00E93575" w:rsidP="002B6E6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плести</w:t>
      </w:r>
      <w:r w:rsidRPr="004A2F6B">
        <w:rPr>
          <w:rFonts w:ascii="Times New Roman" w:hAnsi="Times New Roman"/>
          <w:sz w:val="24"/>
        </w:rPr>
        <w:t xml:space="preserve"> интриги, </w:t>
      </w:r>
      <w:r>
        <w:rPr>
          <w:rFonts w:ascii="Times New Roman" w:hAnsi="Times New Roman"/>
          <w:sz w:val="24"/>
        </w:rPr>
        <w:t>распускать слухи, сплетни, проявлять нечестность</w:t>
      </w:r>
      <w:r w:rsidRPr="004A2F6B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подлость, лицемерие, наушничество и доносительство;</w:t>
      </w:r>
    </w:p>
    <w:p w:rsidR="00E93575" w:rsidRPr="004A2F6B" w:rsidRDefault="00E93575" w:rsidP="002B6E68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вести видео-аудио съемку администрации скрытой камерой и диктофоном, размещать любую информацию в сети интернет об администрации без согласования.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3575" w:rsidRPr="004A2F6B" w:rsidRDefault="00E93575" w:rsidP="005932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4A2F6B">
        <w:rPr>
          <w:rFonts w:ascii="Times New Roman" w:hAnsi="Times New Roman"/>
          <w:b/>
          <w:sz w:val="24"/>
          <w:szCs w:val="24"/>
        </w:rPr>
        <w:t xml:space="preserve">. Обязательства администрации </w:t>
      </w:r>
      <w:r>
        <w:rPr>
          <w:rFonts w:ascii="Times New Roman" w:hAnsi="Times New Roman"/>
          <w:b/>
          <w:sz w:val="24"/>
          <w:szCs w:val="24"/>
        </w:rPr>
        <w:t>МБ</w:t>
      </w:r>
      <w:r w:rsidRPr="004A2F6B">
        <w:rPr>
          <w:rFonts w:ascii="Times New Roman" w:hAnsi="Times New Roman"/>
          <w:b/>
          <w:sz w:val="24"/>
          <w:szCs w:val="24"/>
        </w:rPr>
        <w:t>ДОУ перед работниками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F6B">
        <w:rPr>
          <w:rFonts w:ascii="Times New Roman" w:hAnsi="Times New Roman"/>
          <w:sz w:val="24"/>
          <w:szCs w:val="24"/>
        </w:rPr>
        <w:t>7.1. Быть для других работников образцом профессионализма, безупречной репутации, способствовать формированию в ДОУ благоприятного для эффективной работы морально-психологического климата.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F6B">
        <w:rPr>
          <w:rFonts w:ascii="Times New Roman" w:hAnsi="Times New Roman"/>
          <w:sz w:val="24"/>
          <w:szCs w:val="24"/>
        </w:rPr>
        <w:t>7.2. Делать все возможное для полного раскрытия способностей и умений каждого работника.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F6B">
        <w:rPr>
          <w:rFonts w:ascii="Times New Roman" w:hAnsi="Times New Roman"/>
          <w:sz w:val="24"/>
          <w:szCs w:val="24"/>
        </w:rPr>
        <w:t>7.3. Представителям администрации следует:</w:t>
      </w:r>
    </w:p>
    <w:p w:rsidR="00E93575" w:rsidRPr="004A2F6B" w:rsidRDefault="00E93575" w:rsidP="002B6E68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 xml:space="preserve">формировать установки на сознательное соблюдение норм </w:t>
      </w:r>
      <w:r>
        <w:rPr>
          <w:rFonts w:ascii="Times New Roman" w:hAnsi="Times New Roman"/>
          <w:sz w:val="24"/>
          <w:szCs w:val="24"/>
        </w:rPr>
        <w:t>настоящего Кодекса</w:t>
      </w:r>
      <w:r w:rsidRPr="004A2F6B">
        <w:rPr>
          <w:rFonts w:ascii="Times New Roman" w:hAnsi="Times New Roman"/>
          <w:sz w:val="24"/>
        </w:rPr>
        <w:t>;</w:t>
      </w:r>
    </w:p>
    <w:p w:rsidR="00E93575" w:rsidRPr="004A2F6B" w:rsidRDefault="00E93575" w:rsidP="002B6E68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 xml:space="preserve">быть примером неукоснительного соблюдения принципов и норм настоящего </w:t>
      </w:r>
      <w:r>
        <w:rPr>
          <w:rFonts w:ascii="Times New Roman" w:hAnsi="Times New Roman"/>
          <w:sz w:val="24"/>
        </w:rPr>
        <w:t>Кодекса</w:t>
      </w:r>
      <w:r w:rsidRPr="004A2F6B">
        <w:rPr>
          <w:rFonts w:ascii="Times New Roman" w:hAnsi="Times New Roman"/>
          <w:sz w:val="24"/>
        </w:rPr>
        <w:t>;</w:t>
      </w:r>
    </w:p>
    <w:p w:rsidR="00E93575" w:rsidRPr="004A2F6B" w:rsidRDefault="00E93575" w:rsidP="002B6E68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регулировать взаимоотношения в коллективе на основе принципов и норм профессиональной этики;</w:t>
      </w:r>
    </w:p>
    <w:p w:rsidR="00E93575" w:rsidRPr="004A2F6B" w:rsidRDefault="00E93575" w:rsidP="002B6E68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пресекать интриги, слухи, сплетни, проявления нечестности, подлости, лицемерия в коллективе;</w:t>
      </w:r>
    </w:p>
    <w:p w:rsidR="00E93575" w:rsidRPr="004A2F6B" w:rsidRDefault="00E93575" w:rsidP="002B6E68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4A2F6B">
        <w:rPr>
          <w:rFonts w:ascii="Times New Roman" w:hAnsi="Times New Roman"/>
          <w:sz w:val="24"/>
        </w:rPr>
        <w:t>обеспечивать рассмотрение без промедления фактов нарушения норм профессиональной этики и принятие по ним объективных решений;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F6B">
        <w:rPr>
          <w:rFonts w:ascii="Times New Roman" w:hAnsi="Times New Roman"/>
          <w:sz w:val="24"/>
          <w:szCs w:val="24"/>
        </w:rPr>
        <w:t>7.4. Представитель администрации не имеет морального права:</w:t>
      </w:r>
    </w:p>
    <w:p w:rsidR="00E93575" w:rsidRPr="002B6E68" w:rsidRDefault="00E93575" w:rsidP="002B6E6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B6E68">
        <w:rPr>
          <w:rFonts w:ascii="Times New Roman" w:hAnsi="Times New Roman"/>
          <w:sz w:val="24"/>
        </w:rPr>
        <w:t>перекладывать свою ответственность на подчиненных;</w:t>
      </w:r>
    </w:p>
    <w:p w:rsidR="00E93575" w:rsidRPr="002B6E68" w:rsidRDefault="00E93575" w:rsidP="002B6E6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B6E68">
        <w:rPr>
          <w:rFonts w:ascii="Times New Roman" w:hAnsi="Times New Roman"/>
          <w:sz w:val="24"/>
        </w:rPr>
        <w:t>использовать служебное положение в личных интересах;</w:t>
      </w:r>
    </w:p>
    <w:p w:rsidR="00E93575" w:rsidRPr="002B6E68" w:rsidRDefault="00E93575" w:rsidP="002B6E6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B6E68">
        <w:rPr>
          <w:rFonts w:ascii="Times New Roman" w:hAnsi="Times New Roman"/>
          <w:sz w:val="24"/>
        </w:rPr>
        <w:t>проявлять формализм, высокомерие, грубость;</w:t>
      </w:r>
    </w:p>
    <w:p w:rsidR="00E93575" w:rsidRPr="002B6E68" w:rsidRDefault="00E93575" w:rsidP="002B6E6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B6E68">
        <w:rPr>
          <w:rFonts w:ascii="Times New Roman" w:hAnsi="Times New Roman"/>
          <w:sz w:val="24"/>
        </w:rPr>
        <w:t>создавать условия для наушничества и доносительства в коллективе;</w:t>
      </w:r>
    </w:p>
    <w:p w:rsidR="00E93575" w:rsidRPr="002B6E68" w:rsidRDefault="00E93575" w:rsidP="002B6E68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2B6E68">
        <w:rPr>
          <w:rFonts w:ascii="Times New Roman" w:hAnsi="Times New Roman"/>
          <w:sz w:val="24"/>
        </w:rPr>
        <w:t>обсуждать с подчиненными действия вышестоящих руководителей;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93575" w:rsidRPr="004A2F6B" w:rsidRDefault="00E93575" w:rsidP="005932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4A2F6B">
        <w:rPr>
          <w:rFonts w:ascii="Times New Roman" w:hAnsi="Times New Roman"/>
          <w:b/>
          <w:sz w:val="24"/>
          <w:szCs w:val="24"/>
        </w:rPr>
        <w:t xml:space="preserve">.   Ответственность за нарушение настоящего </w:t>
      </w:r>
      <w:r>
        <w:rPr>
          <w:rFonts w:ascii="Times New Roman" w:hAnsi="Times New Roman"/>
          <w:b/>
          <w:sz w:val="24"/>
          <w:szCs w:val="24"/>
        </w:rPr>
        <w:t>Кодекса</w:t>
      </w:r>
    </w:p>
    <w:p w:rsidR="00E93575" w:rsidRPr="004A2F6B" w:rsidRDefault="00E93575" w:rsidP="002B6E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2F6B">
        <w:rPr>
          <w:rFonts w:ascii="Times New Roman" w:hAnsi="Times New Roman"/>
          <w:sz w:val="24"/>
          <w:szCs w:val="24"/>
        </w:rPr>
        <w:t xml:space="preserve"> 8.1. Нарушение требований настоящего </w:t>
      </w:r>
      <w:r>
        <w:rPr>
          <w:rFonts w:ascii="Times New Roman" w:hAnsi="Times New Roman"/>
          <w:sz w:val="24"/>
          <w:szCs w:val="24"/>
        </w:rPr>
        <w:t>Кодекса</w:t>
      </w:r>
      <w:r w:rsidRPr="004A2F6B">
        <w:rPr>
          <w:rFonts w:ascii="Times New Roman" w:hAnsi="Times New Roman"/>
          <w:sz w:val="24"/>
          <w:szCs w:val="24"/>
        </w:rPr>
        <w:t xml:space="preserve">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воздействие, либо одно из установленных трудовым законодательством дисциплинарных взысканий.</w:t>
      </w:r>
    </w:p>
    <w:p w:rsidR="00E93575" w:rsidRPr="00DB6301" w:rsidRDefault="00E93575" w:rsidP="002B6E6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3575" w:rsidRPr="0071604E" w:rsidRDefault="00E93575">
      <w:r w:rsidRPr="0071604E">
        <w:pict>
          <v:shape id="_x0000_i1026" type="#_x0000_t75" style="width:497.25pt;height:684pt">
            <v:imagedata r:id="rId8" o:title=""/>
          </v:shape>
        </w:pict>
      </w:r>
    </w:p>
    <w:sectPr w:rsidR="00E93575" w:rsidRPr="0071604E" w:rsidSect="002B6E68">
      <w:footerReference w:type="default" r:id="rId9"/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575" w:rsidRDefault="00E93575" w:rsidP="002B6E68">
      <w:pPr>
        <w:spacing w:after="0" w:line="240" w:lineRule="auto"/>
      </w:pPr>
      <w:r>
        <w:separator/>
      </w:r>
    </w:p>
  </w:endnote>
  <w:endnote w:type="continuationSeparator" w:id="0">
    <w:p w:rsidR="00E93575" w:rsidRDefault="00E93575" w:rsidP="002B6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575" w:rsidRDefault="00E93575">
    <w:pPr>
      <w:pStyle w:val="Footer"/>
      <w:jc w:val="center"/>
    </w:pPr>
    <w:fldSimple w:instr=" PAGE   \* MERGEFORMAT ">
      <w:r>
        <w:rPr>
          <w:noProof/>
        </w:rPr>
        <w:t>7</w:t>
      </w:r>
    </w:fldSimple>
  </w:p>
  <w:p w:rsidR="00E93575" w:rsidRDefault="00E935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575" w:rsidRDefault="00E93575" w:rsidP="002B6E68">
      <w:pPr>
        <w:spacing w:after="0" w:line="240" w:lineRule="auto"/>
      </w:pPr>
      <w:r>
        <w:separator/>
      </w:r>
    </w:p>
  </w:footnote>
  <w:footnote w:type="continuationSeparator" w:id="0">
    <w:p w:rsidR="00E93575" w:rsidRDefault="00E93575" w:rsidP="002B6E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77560"/>
    <w:multiLevelType w:val="hybridMultilevel"/>
    <w:tmpl w:val="4F9EF4DC"/>
    <w:lvl w:ilvl="0" w:tplc="8E98E642">
      <w:start w:val="1"/>
      <w:numFmt w:val="bullet"/>
      <w:lvlText w:val="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0A2565EB"/>
    <w:multiLevelType w:val="hybridMultilevel"/>
    <w:tmpl w:val="606C95E2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D0765AD"/>
    <w:multiLevelType w:val="hybridMultilevel"/>
    <w:tmpl w:val="F53ED8C4"/>
    <w:lvl w:ilvl="0" w:tplc="8E98E64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525050"/>
    <w:multiLevelType w:val="hybridMultilevel"/>
    <w:tmpl w:val="C1847B74"/>
    <w:lvl w:ilvl="0" w:tplc="9F1469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E2747"/>
    <w:multiLevelType w:val="hybridMultilevel"/>
    <w:tmpl w:val="354AC15E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9981D78"/>
    <w:multiLevelType w:val="hybridMultilevel"/>
    <w:tmpl w:val="615EDCB6"/>
    <w:lvl w:ilvl="0" w:tplc="9F1469D4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>
    <w:nsid w:val="1D980CBA"/>
    <w:multiLevelType w:val="hybridMultilevel"/>
    <w:tmpl w:val="E6389FD4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76755E5"/>
    <w:multiLevelType w:val="hybridMultilevel"/>
    <w:tmpl w:val="1A884C44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5C20E53"/>
    <w:multiLevelType w:val="hybridMultilevel"/>
    <w:tmpl w:val="816EEC82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62C0678"/>
    <w:multiLevelType w:val="hybridMultilevel"/>
    <w:tmpl w:val="D00E2C5C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8530274"/>
    <w:multiLevelType w:val="hybridMultilevel"/>
    <w:tmpl w:val="A3E8A054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5743D17"/>
    <w:multiLevelType w:val="hybridMultilevel"/>
    <w:tmpl w:val="C09001A2"/>
    <w:lvl w:ilvl="0" w:tplc="9F1469D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>
    <w:nsid w:val="48116530"/>
    <w:multiLevelType w:val="hybridMultilevel"/>
    <w:tmpl w:val="6B2C19E4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4FD3038"/>
    <w:multiLevelType w:val="hybridMultilevel"/>
    <w:tmpl w:val="FCB8AFF8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60B2A61"/>
    <w:multiLevelType w:val="hybridMultilevel"/>
    <w:tmpl w:val="207A28BC"/>
    <w:lvl w:ilvl="0" w:tplc="8E98E642">
      <w:start w:val="1"/>
      <w:numFmt w:val="bullet"/>
      <w:lvlText w:val="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>
    <w:nsid w:val="68857BE0"/>
    <w:multiLevelType w:val="hybridMultilevel"/>
    <w:tmpl w:val="07882D64"/>
    <w:lvl w:ilvl="0" w:tplc="8E98E64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DC152E7"/>
    <w:multiLevelType w:val="hybridMultilevel"/>
    <w:tmpl w:val="5394EDAE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4EC5B70"/>
    <w:multiLevelType w:val="hybridMultilevel"/>
    <w:tmpl w:val="493E2C5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87E5DA3"/>
    <w:multiLevelType w:val="hybridMultilevel"/>
    <w:tmpl w:val="12EE89C2"/>
    <w:lvl w:ilvl="0" w:tplc="9F1469D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15"/>
  </w:num>
  <w:num w:numId="5">
    <w:abstractNumId w:val="14"/>
  </w:num>
  <w:num w:numId="6">
    <w:abstractNumId w:val="9"/>
  </w:num>
  <w:num w:numId="7">
    <w:abstractNumId w:val="7"/>
  </w:num>
  <w:num w:numId="8">
    <w:abstractNumId w:val="16"/>
  </w:num>
  <w:num w:numId="9">
    <w:abstractNumId w:val="10"/>
  </w:num>
  <w:num w:numId="10">
    <w:abstractNumId w:val="18"/>
  </w:num>
  <w:num w:numId="11">
    <w:abstractNumId w:val="8"/>
  </w:num>
  <w:num w:numId="12">
    <w:abstractNumId w:val="13"/>
  </w:num>
  <w:num w:numId="13">
    <w:abstractNumId w:val="1"/>
  </w:num>
  <w:num w:numId="14">
    <w:abstractNumId w:val="12"/>
  </w:num>
  <w:num w:numId="15">
    <w:abstractNumId w:val="4"/>
  </w:num>
  <w:num w:numId="16">
    <w:abstractNumId w:val="5"/>
  </w:num>
  <w:num w:numId="17">
    <w:abstractNumId w:val="3"/>
  </w:num>
  <w:num w:numId="18">
    <w:abstractNumId w:val="11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6E68"/>
    <w:rsid w:val="0003491A"/>
    <w:rsid w:val="000A2928"/>
    <w:rsid w:val="00144EBF"/>
    <w:rsid w:val="00234779"/>
    <w:rsid w:val="002B6E68"/>
    <w:rsid w:val="002D7533"/>
    <w:rsid w:val="003D45FF"/>
    <w:rsid w:val="003E61F0"/>
    <w:rsid w:val="00445E80"/>
    <w:rsid w:val="004A2F6B"/>
    <w:rsid w:val="00507C77"/>
    <w:rsid w:val="005414FA"/>
    <w:rsid w:val="00593268"/>
    <w:rsid w:val="006F17DF"/>
    <w:rsid w:val="0071604E"/>
    <w:rsid w:val="0073294B"/>
    <w:rsid w:val="007A4A02"/>
    <w:rsid w:val="007C1546"/>
    <w:rsid w:val="00884641"/>
    <w:rsid w:val="008B5A24"/>
    <w:rsid w:val="00926570"/>
    <w:rsid w:val="00A03F0E"/>
    <w:rsid w:val="00A36FCE"/>
    <w:rsid w:val="00BD6316"/>
    <w:rsid w:val="00C31553"/>
    <w:rsid w:val="00C861EC"/>
    <w:rsid w:val="00CF5392"/>
    <w:rsid w:val="00DB6301"/>
    <w:rsid w:val="00E93575"/>
    <w:rsid w:val="00E96614"/>
    <w:rsid w:val="00FF3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E6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B6E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2B6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B6E68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2B6E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B6E68"/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99"/>
    <w:rsid w:val="00A36FC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7</Pages>
  <Words>1818</Words>
  <Characters>10368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Шарипова ЛШ</dc:creator>
  <cp:keywords/>
  <dc:description/>
  <cp:lastModifiedBy>Admin</cp:lastModifiedBy>
  <cp:revision>12</cp:revision>
  <dcterms:created xsi:type="dcterms:W3CDTF">2017-05-03T10:15:00Z</dcterms:created>
  <dcterms:modified xsi:type="dcterms:W3CDTF">2017-05-30T12:19:00Z</dcterms:modified>
</cp:coreProperties>
</file>